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04D25" w14:textId="77777777" w:rsidR="00304784" w:rsidRPr="00B066B0" w:rsidRDefault="00304784" w:rsidP="00304784"/>
    <w:p w14:paraId="6DEC64CC" w14:textId="0DBA3BCB" w:rsidR="00304784" w:rsidRPr="00B066B0" w:rsidRDefault="00304784" w:rsidP="00304784">
      <w:r w:rsidRPr="00B066B0">
        <w:t xml:space="preserve">Załącznik nr </w:t>
      </w:r>
      <w:r w:rsidR="00AA75FC">
        <w:t>2</w:t>
      </w:r>
    </w:p>
    <w:p w14:paraId="5FABB7F7" w14:textId="77777777" w:rsidR="00304784" w:rsidRPr="00304784" w:rsidRDefault="00304784" w:rsidP="00304784">
      <w:pPr>
        <w:pStyle w:val="Podtytu"/>
      </w:pPr>
      <w:r w:rsidRPr="00304784">
        <w:t>FORMULARZ OFERTY</w:t>
      </w:r>
    </w:p>
    <w:p w14:paraId="542BDA79" w14:textId="77777777" w:rsidR="00304784" w:rsidRPr="00B066B0" w:rsidRDefault="00304784" w:rsidP="00304784">
      <w:r w:rsidRPr="00B066B0">
        <w:t xml:space="preserve">na wykonanie dostawy </w:t>
      </w:r>
      <w:r w:rsidRPr="00B066B0">
        <w:rPr>
          <w:strike/>
        </w:rPr>
        <w:t>/ usługi</w:t>
      </w:r>
      <w:r w:rsidRPr="00B066B0">
        <w:t xml:space="preserve"> /</w:t>
      </w:r>
      <w:r w:rsidRPr="00B066B0">
        <w:rPr>
          <w:strike/>
        </w:rPr>
        <w:t xml:space="preserve"> roboty budowlanej*,</w:t>
      </w:r>
      <w:r w:rsidRPr="00B066B0">
        <w:t xml:space="preserve"> do której ze względu na  wartość nie stosuje się ustawy prawo zamówień publicznych</w:t>
      </w:r>
    </w:p>
    <w:p w14:paraId="2A98E216" w14:textId="0601ADBC" w:rsidR="00304784" w:rsidRPr="00B066B0" w:rsidRDefault="00304784" w:rsidP="00304784">
      <w:pPr>
        <w:pStyle w:val="Nagwek1"/>
      </w:pPr>
      <w:r w:rsidRPr="00B066B0">
        <w:t xml:space="preserve">Nazwa i adres </w:t>
      </w:r>
      <w:r>
        <w:t>Zamawiającego</w:t>
      </w:r>
      <w:r w:rsidRPr="00B066B0">
        <w:t>:</w:t>
      </w:r>
    </w:p>
    <w:p w14:paraId="46262887" w14:textId="77777777" w:rsidR="00304784" w:rsidRPr="00B066B0" w:rsidRDefault="00304784" w:rsidP="00304784">
      <w:r w:rsidRPr="00B066B0">
        <w:t xml:space="preserve">Muzeum Górnictwa Węglowego w Zabrzu, ul. Georgiusa Agricoli 2, 41-800 Zabrze </w:t>
      </w:r>
    </w:p>
    <w:p w14:paraId="40EDA845" w14:textId="77777777" w:rsidR="00304784" w:rsidRPr="00B066B0" w:rsidRDefault="00304784" w:rsidP="00304784">
      <w:r w:rsidRPr="00B066B0">
        <w:t>Sprawę prowadzi: Radosław Latoszek, tel. (32) 630 30 91 w. 1014</w:t>
      </w:r>
    </w:p>
    <w:p w14:paraId="785D481D" w14:textId="762D0344" w:rsidR="00304784" w:rsidRPr="00B066B0" w:rsidRDefault="00304784" w:rsidP="00304784">
      <w:pPr>
        <w:rPr>
          <w:lang w:val="en-US"/>
        </w:rPr>
      </w:pPr>
      <w:r w:rsidRPr="00B066B0">
        <w:rPr>
          <w:lang w:val="en-US"/>
        </w:rPr>
        <w:t>e – mail:</w:t>
      </w:r>
      <w:r>
        <w:rPr>
          <w:lang w:val="en-US"/>
        </w:rPr>
        <w:t xml:space="preserve"> rlatoszek@muzeumgornictwa.pl</w:t>
      </w:r>
    </w:p>
    <w:p w14:paraId="2DA473B4" w14:textId="24F6E2DE" w:rsidR="00304784" w:rsidRPr="00B066B0" w:rsidRDefault="00304784" w:rsidP="00304784">
      <w:pPr>
        <w:pStyle w:val="Nagwek1"/>
      </w:pPr>
      <w:r w:rsidRPr="00B066B0">
        <w:t>Nazwa przedmiotu zamówienia:</w:t>
      </w:r>
    </w:p>
    <w:p w14:paraId="18F77AEA" w14:textId="2C5FD884" w:rsidR="00304784" w:rsidRPr="00B066B0" w:rsidRDefault="00304784" w:rsidP="00304784">
      <w:pPr>
        <w:rPr>
          <w:lang w:eastAsia="pl-PL"/>
        </w:rPr>
      </w:pPr>
      <w:r w:rsidRPr="00B066B0">
        <w:t>Dostawa opraw oświetleniowych typu LEDPIPE wraz z uchwytami montażowymi oraz okablowaniem sygnałowym.</w:t>
      </w:r>
      <w:r>
        <w:t xml:space="preserve"> Zadanie nr </w:t>
      </w:r>
      <w:r w:rsidR="00AA75FC">
        <w:t>2</w:t>
      </w:r>
    </w:p>
    <w:p w14:paraId="67264DE6" w14:textId="027EF799" w:rsidR="00304784" w:rsidRPr="00B066B0" w:rsidRDefault="00304784" w:rsidP="00304784">
      <w:pPr>
        <w:pStyle w:val="Nagwek1"/>
      </w:pPr>
      <w:r w:rsidRPr="00B066B0">
        <w:t xml:space="preserve">Nazwa i adres </w:t>
      </w:r>
      <w:r>
        <w:t>Wykonawcy:</w:t>
      </w:r>
    </w:p>
    <w:p w14:paraId="438761FF" w14:textId="2E409A1D" w:rsidR="00304784" w:rsidRPr="00B066B0" w:rsidRDefault="00304784" w:rsidP="00304784">
      <w:r w:rsidRPr="00B066B0">
        <w:t>.................................................................................,NIP…………...….REGON……………</w:t>
      </w:r>
    </w:p>
    <w:p w14:paraId="3BC74DA0" w14:textId="0CCA3345" w:rsidR="00304784" w:rsidRDefault="00304784" w:rsidP="00304784">
      <w:pPr>
        <w:pStyle w:val="Nagwek2"/>
      </w:pPr>
      <w:r w:rsidRPr="00B066B0">
        <w:t>Oferuję wykonanie przedmiotu zamówienia na warunkach podanych w zapytaniu ofertowym</w:t>
      </w:r>
      <w:r>
        <w:t xml:space="preserve">. Ofertę składam na zadanie nr </w:t>
      </w:r>
      <w:r w:rsidR="00AA75FC">
        <w:t>2</w:t>
      </w:r>
      <w:bookmarkStart w:id="0" w:name="_GoBack"/>
      <w:bookmarkEnd w:id="0"/>
      <w:r>
        <w:t>:</w:t>
      </w:r>
    </w:p>
    <w:p w14:paraId="67F9D2BB" w14:textId="5BED5F5A" w:rsidR="00304784" w:rsidRDefault="00304784" w:rsidP="00304784">
      <w:pPr>
        <w:rPr>
          <w:szCs w:val="18"/>
        </w:rPr>
      </w:pPr>
      <w:r w:rsidRPr="00B066B0">
        <w:rPr>
          <w:szCs w:val="18"/>
        </w:rPr>
        <w:t>cena netto: .....................................zł (słownie:……..………………………………………………………)</w:t>
      </w:r>
    </w:p>
    <w:p w14:paraId="76164771" w14:textId="3C6FF76F" w:rsidR="00304784" w:rsidRDefault="00304784" w:rsidP="00304784">
      <w:pPr>
        <w:rPr>
          <w:szCs w:val="18"/>
        </w:rPr>
      </w:pPr>
      <w:r w:rsidRPr="00B066B0">
        <w:rPr>
          <w:szCs w:val="18"/>
        </w:rPr>
        <w:t xml:space="preserve">cena </w:t>
      </w:r>
      <w:r>
        <w:rPr>
          <w:szCs w:val="18"/>
        </w:rPr>
        <w:t>bru</w:t>
      </w:r>
      <w:r w:rsidRPr="00B066B0">
        <w:rPr>
          <w:szCs w:val="18"/>
        </w:rPr>
        <w:t>tto: .....................................zł (słownie:……..………………………………………………………)</w:t>
      </w:r>
    </w:p>
    <w:p w14:paraId="4FBFAF63" w14:textId="2E7431D8" w:rsidR="00304784" w:rsidRDefault="00304784" w:rsidP="00304784">
      <w:pPr>
        <w:rPr>
          <w:szCs w:val="18"/>
        </w:rPr>
      </w:pPr>
      <w:r>
        <w:rPr>
          <w:szCs w:val="18"/>
        </w:rPr>
        <w:t>wartość VAT:</w:t>
      </w:r>
      <w:r w:rsidRPr="00F61F69">
        <w:rPr>
          <w:szCs w:val="18"/>
        </w:rPr>
        <w:t xml:space="preserve"> </w:t>
      </w:r>
      <w:r w:rsidRPr="00B066B0">
        <w:rPr>
          <w:szCs w:val="18"/>
        </w:rPr>
        <w:t>.....................................zł (słownie:……..………………………………………………………)</w:t>
      </w:r>
    </w:p>
    <w:p w14:paraId="07B85431" w14:textId="77777777" w:rsidR="00304784" w:rsidRPr="00B066B0" w:rsidRDefault="00304784" w:rsidP="00C63832">
      <w:pPr>
        <w:pStyle w:val="Nagwek2"/>
      </w:pPr>
      <w:r w:rsidRPr="00B066B0">
        <w:t xml:space="preserve">INNE KRYTERIA (o ile dotyczy) </w:t>
      </w:r>
    </w:p>
    <w:p w14:paraId="45828C81" w14:textId="77777777" w:rsidR="00304784" w:rsidRPr="00B066B0" w:rsidRDefault="00304784" w:rsidP="00304784">
      <w:r w:rsidRPr="00B066B0">
        <w:t>nie dotyczy</w:t>
      </w:r>
    </w:p>
    <w:p w14:paraId="25EA28AB" w14:textId="298C024D" w:rsidR="00304784" w:rsidRPr="00B066B0" w:rsidRDefault="00304784" w:rsidP="00304784">
      <w:pPr>
        <w:pStyle w:val="Nagwek2"/>
      </w:pPr>
      <w:r w:rsidRPr="00B066B0">
        <w:t>Oświadczam, że:</w:t>
      </w:r>
    </w:p>
    <w:p w14:paraId="2326E87D" w14:textId="77777777" w:rsidR="00304784" w:rsidRPr="00304784" w:rsidRDefault="00304784" w:rsidP="00C63832">
      <w:pPr>
        <w:pStyle w:val="Podpunkty"/>
      </w:pPr>
      <w:r w:rsidRPr="00304784">
        <w:t xml:space="preserve">zapoznałem się z opisem przedmiotu zamówienia i nie wnoszę do niego zastrzeżeń; </w:t>
      </w:r>
    </w:p>
    <w:p w14:paraId="26B1B803" w14:textId="77777777" w:rsidR="00304784" w:rsidRPr="00304784" w:rsidRDefault="00304784" w:rsidP="00C63832">
      <w:pPr>
        <w:pStyle w:val="Podpunkty"/>
      </w:pPr>
      <w:r w:rsidRPr="00304784">
        <w:lastRenderedPageBreak/>
        <w:t>kwota, o której mowa w pkt. 1 ma charakter ryczałtowy i obejmuje wszelkie koszty i czynności Wykonawcy związane z realizacją przedmiotu umowy, i nie będzie podlegać waloryzacji.</w:t>
      </w:r>
    </w:p>
    <w:p w14:paraId="0AED1233" w14:textId="6BD30D6E" w:rsidR="00304784" w:rsidRPr="00304784" w:rsidRDefault="00304784" w:rsidP="00C63832">
      <w:pPr>
        <w:pStyle w:val="Podpunkty"/>
        <w:rPr>
          <w:lang w:eastAsia="pl-PL"/>
        </w:rPr>
      </w:pPr>
      <w:r w:rsidRPr="00304784">
        <w:t>zapoznałam/zapoznałem</w:t>
      </w:r>
      <w:r w:rsidR="00C63832">
        <w:t>*</w:t>
      </w:r>
      <w:r w:rsidRPr="00304784">
        <w:t xml:space="preserve"> się z klauzulą informacyjną dotyczącą ochrony danych osobowych, zamieszczoną w zapytaniu ofertowym na wykonanie przedmiotowego zamówienia;</w:t>
      </w:r>
      <w:r w:rsidRPr="00304784">
        <w:br/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43DFF077" w14:textId="1AB71313" w:rsidR="00304784" w:rsidRPr="00304784" w:rsidRDefault="00304784" w:rsidP="00C63832">
      <w:pPr>
        <w:pStyle w:val="Podpunkty"/>
      </w:pPr>
      <w:r w:rsidRPr="00304784">
        <w:t>wypełniłam/wypełniłem</w:t>
      </w:r>
      <w:r w:rsidR="00C63832">
        <w:t>*</w:t>
      </w:r>
      <w:r w:rsidRPr="00304784">
        <w:t xml:space="preserve">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  <w:r w:rsidRPr="00304784">
        <w:br/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314C918F" w14:textId="38C3A26C" w:rsidR="00304784" w:rsidRPr="00B066B0" w:rsidRDefault="00304784" w:rsidP="00304784">
      <w:pPr>
        <w:pStyle w:val="Nagwek2"/>
      </w:pPr>
      <w:r w:rsidRPr="00B066B0">
        <w:t>Ofertę niniejszą składam na ……..... kolejno ponumerowanych stronach.</w:t>
      </w:r>
    </w:p>
    <w:p w14:paraId="6178E4C1" w14:textId="5AFEDCE8" w:rsidR="00304784" w:rsidRPr="00B066B0" w:rsidRDefault="00304784" w:rsidP="00304784">
      <w:pPr>
        <w:pStyle w:val="Nagwek2"/>
      </w:pPr>
      <w:r w:rsidRPr="00B066B0">
        <w:t>Załącznikami do niniejszego formularza stanowiącymi integralną część oferty są:</w:t>
      </w:r>
    </w:p>
    <w:p w14:paraId="75ECA23B" w14:textId="7BF0D362" w:rsidR="00304784" w:rsidRDefault="00304784" w:rsidP="00C63832">
      <w:pPr>
        <w:pStyle w:val="Podpunkty"/>
      </w:pPr>
      <w:r w:rsidRPr="00B066B0">
        <w:t>.......................................................................</w:t>
      </w:r>
    </w:p>
    <w:p w14:paraId="54B1D695" w14:textId="77777777" w:rsidR="00304784" w:rsidRPr="00B066B0" w:rsidRDefault="00304784" w:rsidP="00304784"/>
    <w:p w14:paraId="45820691" w14:textId="77777777" w:rsidR="00304784" w:rsidRPr="00B066B0" w:rsidRDefault="00304784" w:rsidP="00304784">
      <w:r w:rsidRPr="00B066B0">
        <w:t xml:space="preserve">................................ dn. ...............................  </w:t>
      </w:r>
    </w:p>
    <w:p w14:paraId="2842CCDB" w14:textId="65B0555B" w:rsidR="00304784" w:rsidRPr="00B066B0" w:rsidRDefault="00304784" w:rsidP="00C63832">
      <w:pPr>
        <w:jc w:val="right"/>
      </w:pPr>
      <w:r w:rsidRPr="00B066B0">
        <w:t>….........................................................</w:t>
      </w:r>
    </w:p>
    <w:p w14:paraId="25B9C1C8" w14:textId="6C5E2779" w:rsidR="00304784" w:rsidRPr="00B066B0" w:rsidRDefault="00304784" w:rsidP="00C63832">
      <w:pPr>
        <w:jc w:val="right"/>
      </w:pPr>
      <w:r w:rsidRPr="00B066B0">
        <w:t>podpis(y)  i pieczęcie osób upoważnionych</w:t>
      </w:r>
    </w:p>
    <w:p w14:paraId="624BCF6D" w14:textId="26AAD108" w:rsidR="00304784" w:rsidRPr="00B066B0" w:rsidRDefault="00304784" w:rsidP="00C63832">
      <w:pPr>
        <w:jc w:val="right"/>
      </w:pPr>
      <w:r w:rsidRPr="00B066B0">
        <w:t>do reprezentowania Wykonawcy</w:t>
      </w:r>
    </w:p>
    <w:p w14:paraId="7026DC73" w14:textId="77777777" w:rsidR="00304784" w:rsidRPr="00B066B0" w:rsidRDefault="00304784" w:rsidP="00304784">
      <w:r w:rsidRPr="00B066B0">
        <w:t>*niepotrzebne skreślić</w:t>
      </w:r>
    </w:p>
    <w:sectPr w:rsidR="00304784" w:rsidRPr="00B066B0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3EAFD" w14:textId="77777777" w:rsidR="00DC7303" w:rsidRDefault="00DC7303" w:rsidP="0083412B">
      <w:r>
        <w:separator/>
      </w:r>
    </w:p>
  </w:endnote>
  <w:endnote w:type="continuationSeparator" w:id="0">
    <w:p w14:paraId="09FF72F9" w14:textId="77777777" w:rsidR="00DC7303" w:rsidRDefault="00DC7303" w:rsidP="0083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3" w14:textId="77777777" w:rsidR="00396360" w:rsidRDefault="000F6D7D" w:rsidP="008341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3A3FAB" wp14:editId="083A3FAC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A3FA4" w14:textId="77777777" w:rsidR="00396360" w:rsidRDefault="00396360" w:rsidP="008341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 w:rsidP="0083412B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74473" w14:textId="77777777" w:rsidR="00DC7303" w:rsidRDefault="00DC7303" w:rsidP="0083412B">
      <w:r>
        <w:separator/>
      </w:r>
    </w:p>
  </w:footnote>
  <w:footnote w:type="continuationSeparator" w:id="0">
    <w:p w14:paraId="78942068" w14:textId="77777777" w:rsidR="00DC7303" w:rsidRDefault="00DC7303" w:rsidP="00834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 w:rsidP="008341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 w:rsidP="0083412B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 w:rsidP="0083412B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188"/>
    <w:multiLevelType w:val="hybridMultilevel"/>
    <w:tmpl w:val="BAC6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5D70"/>
    <w:multiLevelType w:val="hybridMultilevel"/>
    <w:tmpl w:val="DDCC8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E603E"/>
    <w:multiLevelType w:val="hybridMultilevel"/>
    <w:tmpl w:val="0FC67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6" w15:restartNumberingAfterBreak="0">
    <w:nsid w:val="2BDB2B14"/>
    <w:multiLevelType w:val="hybridMultilevel"/>
    <w:tmpl w:val="90E67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43468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F91FF3"/>
    <w:multiLevelType w:val="hybridMultilevel"/>
    <w:tmpl w:val="C02AC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11A87"/>
    <w:multiLevelType w:val="hybridMultilevel"/>
    <w:tmpl w:val="E93A0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11" w15:restartNumberingAfterBreak="0">
    <w:nsid w:val="390B112D"/>
    <w:multiLevelType w:val="hybridMultilevel"/>
    <w:tmpl w:val="1C5C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658CD"/>
    <w:multiLevelType w:val="hybridMultilevel"/>
    <w:tmpl w:val="10888490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26A16"/>
    <w:multiLevelType w:val="hybridMultilevel"/>
    <w:tmpl w:val="47387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A25A5"/>
    <w:multiLevelType w:val="hybridMultilevel"/>
    <w:tmpl w:val="8EA830E0"/>
    <w:lvl w:ilvl="0" w:tplc="93D836AA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DA3370"/>
    <w:multiLevelType w:val="hybridMultilevel"/>
    <w:tmpl w:val="2980944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782A57"/>
    <w:multiLevelType w:val="hybridMultilevel"/>
    <w:tmpl w:val="951CB796"/>
    <w:lvl w:ilvl="0" w:tplc="65DC16CA">
      <w:start w:val="1"/>
      <w:numFmt w:val="bullet"/>
      <w:pStyle w:val="Podpunkt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27F29"/>
    <w:multiLevelType w:val="hybridMultilevel"/>
    <w:tmpl w:val="5EBCE4F8"/>
    <w:lvl w:ilvl="0" w:tplc="8E88A182">
      <w:start w:val="1"/>
      <w:numFmt w:val="decimal"/>
      <w:pStyle w:val="umowapunkty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A1929"/>
    <w:multiLevelType w:val="hybridMultilevel"/>
    <w:tmpl w:val="DABC1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15274"/>
    <w:multiLevelType w:val="hybridMultilevel"/>
    <w:tmpl w:val="82883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77D01"/>
    <w:multiLevelType w:val="hybridMultilevel"/>
    <w:tmpl w:val="D8EC87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756D2D9E"/>
    <w:multiLevelType w:val="hybridMultilevel"/>
    <w:tmpl w:val="8A14C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F5AD7"/>
    <w:multiLevelType w:val="hybridMultilevel"/>
    <w:tmpl w:val="6D5CE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E4139"/>
    <w:multiLevelType w:val="hybridMultilevel"/>
    <w:tmpl w:val="022CB304"/>
    <w:lvl w:ilvl="0" w:tplc="567640F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6D69AD"/>
    <w:multiLevelType w:val="hybridMultilevel"/>
    <w:tmpl w:val="CD000316"/>
    <w:lvl w:ilvl="0" w:tplc="F072F06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25"/>
  </w:num>
  <w:num w:numId="5">
    <w:abstractNumId w:val="22"/>
  </w:num>
  <w:num w:numId="6">
    <w:abstractNumId w:val="10"/>
  </w:num>
  <w:num w:numId="7">
    <w:abstractNumId w:val="0"/>
  </w:num>
  <w:num w:numId="8">
    <w:abstractNumId w:val="15"/>
  </w:num>
  <w:num w:numId="9">
    <w:abstractNumId w:val="20"/>
  </w:num>
  <w:num w:numId="10">
    <w:abstractNumId w:val="18"/>
  </w:num>
  <w:num w:numId="11">
    <w:abstractNumId w:val="18"/>
    <w:lvlOverride w:ilvl="0">
      <w:startOverride w:val="1"/>
    </w:lvlOverride>
  </w:num>
  <w:num w:numId="12">
    <w:abstractNumId w:val="26"/>
  </w:num>
  <w:num w:numId="13">
    <w:abstractNumId w:val="21"/>
  </w:num>
  <w:num w:numId="14">
    <w:abstractNumId w:val="24"/>
  </w:num>
  <w:num w:numId="15">
    <w:abstractNumId w:val="6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3"/>
  </w:num>
  <w:num w:numId="21">
    <w:abstractNumId w:val="9"/>
  </w:num>
  <w:num w:numId="22">
    <w:abstractNumId w:val="1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4"/>
  </w:num>
  <w:num w:numId="26">
    <w:abstractNumId w:val="8"/>
  </w:num>
  <w:num w:numId="27">
    <w:abstractNumId w:val="11"/>
  </w:num>
  <w:num w:numId="28">
    <w:abstractNumId w:val="23"/>
  </w:num>
  <w:num w:numId="29">
    <w:abstractNumId w:val="17"/>
  </w:num>
  <w:num w:numId="30">
    <w:abstractNumId w:val="19"/>
    <w:lvlOverride w:ilvl="0">
      <w:startOverride w:val="1"/>
    </w:lvlOverride>
  </w:num>
  <w:num w:numId="31">
    <w:abstractNumId w:val="14"/>
  </w:num>
  <w:num w:numId="32">
    <w:abstractNumId w:val="14"/>
    <w:lvlOverride w:ilvl="0">
      <w:startOverride w:val="2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296A"/>
    <w:rsid w:val="000431C8"/>
    <w:rsid w:val="00057778"/>
    <w:rsid w:val="000B429D"/>
    <w:rsid w:val="000C352E"/>
    <w:rsid w:val="000C6C23"/>
    <w:rsid w:val="000D755B"/>
    <w:rsid w:val="000E0462"/>
    <w:rsid w:val="000F6D7D"/>
    <w:rsid w:val="00117091"/>
    <w:rsid w:val="00134537"/>
    <w:rsid w:val="00195B34"/>
    <w:rsid w:val="00195CB8"/>
    <w:rsid w:val="001A3267"/>
    <w:rsid w:val="001C2FD3"/>
    <w:rsid w:val="001E3E9E"/>
    <w:rsid w:val="001F2D59"/>
    <w:rsid w:val="002029D9"/>
    <w:rsid w:val="002278A1"/>
    <w:rsid w:val="002B3133"/>
    <w:rsid w:val="002B4BF2"/>
    <w:rsid w:val="002C0797"/>
    <w:rsid w:val="002C6E3C"/>
    <w:rsid w:val="002F06D4"/>
    <w:rsid w:val="002F112A"/>
    <w:rsid w:val="00304784"/>
    <w:rsid w:val="00312312"/>
    <w:rsid w:val="0032405E"/>
    <w:rsid w:val="00354FFF"/>
    <w:rsid w:val="00360AA6"/>
    <w:rsid w:val="00381395"/>
    <w:rsid w:val="00381D05"/>
    <w:rsid w:val="0038789B"/>
    <w:rsid w:val="00396360"/>
    <w:rsid w:val="003B1C46"/>
    <w:rsid w:val="003B47F6"/>
    <w:rsid w:val="003D06D9"/>
    <w:rsid w:val="0040734C"/>
    <w:rsid w:val="004508A0"/>
    <w:rsid w:val="004639B6"/>
    <w:rsid w:val="00467E38"/>
    <w:rsid w:val="004A1B5F"/>
    <w:rsid w:val="004D4037"/>
    <w:rsid w:val="005111A1"/>
    <w:rsid w:val="00514C65"/>
    <w:rsid w:val="00515803"/>
    <w:rsid w:val="00523D81"/>
    <w:rsid w:val="00534B88"/>
    <w:rsid w:val="00570CB4"/>
    <w:rsid w:val="00570F7F"/>
    <w:rsid w:val="005C736E"/>
    <w:rsid w:val="005C7587"/>
    <w:rsid w:val="005F2AD6"/>
    <w:rsid w:val="00645EFF"/>
    <w:rsid w:val="00670F08"/>
    <w:rsid w:val="00673ABF"/>
    <w:rsid w:val="00681DEB"/>
    <w:rsid w:val="00693615"/>
    <w:rsid w:val="006A7A32"/>
    <w:rsid w:val="006B4B97"/>
    <w:rsid w:val="0072187F"/>
    <w:rsid w:val="00724035"/>
    <w:rsid w:val="0076796D"/>
    <w:rsid w:val="0078474D"/>
    <w:rsid w:val="007D0AA7"/>
    <w:rsid w:val="007D25F1"/>
    <w:rsid w:val="007F530B"/>
    <w:rsid w:val="0083412B"/>
    <w:rsid w:val="0083442B"/>
    <w:rsid w:val="00844891"/>
    <w:rsid w:val="008734C3"/>
    <w:rsid w:val="00890D37"/>
    <w:rsid w:val="008A1977"/>
    <w:rsid w:val="008D2513"/>
    <w:rsid w:val="0092527F"/>
    <w:rsid w:val="00997B02"/>
    <w:rsid w:val="009D03D9"/>
    <w:rsid w:val="00A14721"/>
    <w:rsid w:val="00A259B3"/>
    <w:rsid w:val="00A25B2A"/>
    <w:rsid w:val="00A47592"/>
    <w:rsid w:val="00A51458"/>
    <w:rsid w:val="00AA75FC"/>
    <w:rsid w:val="00AC2E57"/>
    <w:rsid w:val="00AC4D5A"/>
    <w:rsid w:val="00AD0272"/>
    <w:rsid w:val="00B62AEC"/>
    <w:rsid w:val="00BF4736"/>
    <w:rsid w:val="00C05884"/>
    <w:rsid w:val="00C63832"/>
    <w:rsid w:val="00C94255"/>
    <w:rsid w:val="00CC3C8F"/>
    <w:rsid w:val="00CD51BD"/>
    <w:rsid w:val="00CF0A96"/>
    <w:rsid w:val="00D47244"/>
    <w:rsid w:val="00D55684"/>
    <w:rsid w:val="00D87386"/>
    <w:rsid w:val="00DA68C8"/>
    <w:rsid w:val="00DC7303"/>
    <w:rsid w:val="00DE1C57"/>
    <w:rsid w:val="00DE5A14"/>
    <w:rsid w:val="00E3216D"/>
    <w:rsid w:val="00E3523F"/>
    <w:rsid w:val="00E43235"/>
    <w:rsid w:val="00E57507"/>
    <w:rsid w:val="00E861B3"/>
    <w:rsid w:val="00EE6FDD"/>
    <w:rsid w:val="00EF2955"/>
    <w:rsid w:val="00F1127B"/>
    <w:rsid w:val="00F17DA5"/>
    <w:rsid w:val="00F320FD"/>
    <w:rsid w:val="00F34E09"/>
    <w:rsid w:val="00F4110A"/>
    <w:rsid w:val="00F57617"/>
    <w:rsid w:val="00F7459A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7B50984B-E7AE-42FA-B5D1-C158E09DE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412B"/>
    <w:pPr>
      <w:spacing w:before="120" w:after="120" w:line="288" w:lineRule="auto"/>
    </w:pPr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83412B"/>
    <w:pPr>
      <w:numPr>
        <w:numId w:val="4"/>
      </w:numPr>
      <w:spacing w:before="240"/>
      <w:ind w:left="709"/>
      <w:outlineLvl w:val="0"/>
    </w:pPr>
    <w:rPr>
      <w:b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D55684"/>
    <w:pPr>
      <w:numPr>
        <w:numId w:val="31"/>
      </w:numPr>
      <w:spacing w:line="360" w:lineRule="auto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umowapunkty">
    <w:name w:val="umowa punkty"/>
    <w:basedOn w:val="Akapitzlist"/>
    <w:link w:val="umowapunktyZnak"/>
    <w:qFormat/>
    <w:rsid w:val="004639B6"/>
    <w:pPr>
      <w:numPr>
        <w:numId w:val="10"/>
      </w:numPr>
      <w:spacing w:after="0" w:line="360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umowapunktyZnak">
    <w:name w:val="umowa punkty Znak"/>
    <w:basedOn w:val="Domylnaczcionkaakapitu"/>
    <w:link w:val="umowapunkty"/>
    <w:rsid w:val="004639B6"/>
    <w:rPr>
      <w:rFonts w:asciiTheme="minorHAnsi" w:eastAsia="Times New Roman" w:hAnsiTheme="minorHAnsi" w:cstheme="minorHAnsi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312312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uiPriority w:val="10"/>
    <w:rsid w:val="00312312"/>
    <w:rPr>
      <w:rFonts w:ascii="Arial" w:hAnsi="Arial" w:cs="Arial"/>
      <w:b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83412B"/>
    <w:rPr>
      <w:rFonts w:ascii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55684"/>
    <w:rPr>
      <w:rFonts w:ascii="Arial" w:hAnsi="Arial" w:cs="Arial"/>
      <w:sz w:val="24"/>
      <w:szCs w:val="24"/>
      <w:lang w:eastAsia="en-US"/>
    </w:rPr>
  </w:style>
  <w:style w:type="paragraph" w:customStyle="1" w:styleId="Podpunkty">
    <w:name w:val="Podpunkty"/>
    <w:basedOn w:val="Akapitzlist"/>
    <w:link w:val="PodpunktyZnak"/>
    <w:qFormat/>
    <w:rsid w:val="0083412B"/>
    <w:pPr>
      <w:numPr>
        <w:numId w:val="29"/>
      </w:numPr>
      <w:ind w:left="714" w:hanging="357"/>
      <w:contextualSpacing w:val="0"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basedOn w:val="Domylnaczcionkaakapitu"/>
    <w:link w:val="Akapitzlist"/>
    <w:uiPriority w:val="34"/>
    <w:qFormat/>
    <w:rsid w:val="0083412B"/>
    <w:rPr>
      <w:rFonts w:ascii="Arial" w:hAnsi="Arial" w:cs="Arial"/>
      <w:sz w:val="24"/>
      <w:szCs w:val="24"/>
      <w:lang w:eastAsia="en-US"/>
    </w:rPr>
  </w:style>
  <w:style w:type="character" w:customStyle="1" w:styleId="PodpunktyZnak">
    <w:name w:val="Podpunkty Znak"/>
    <w:basedOn w:val="AkapitzlistZnak"/>
    <w:link w:val="Podpunkty"/>
    <w:rsid w:val="0083412B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9318FE-8C2D-4BA3-844F-C081BAA3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Załącznik nr 2 formularz oferty 2.docx</Template>
  <TotalTime>1</TotalTime>
  <Pages>2</Pages>
  <Words>451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2</cp:revision>
  <cp:lastPrinted>2021-06-07T06:55:00Z</cp:lastPrinted>
  <dcterms:created xsi:type="dcterms:W3CDTF">2024-09-30T10:16:00Z</dcterms:created>
  <dcterms:modified xsi:type="dcterms:W3CDTF">2024-09-30T10:16:00Z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